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F6D" w:rsidRDefault="00B77AA5" w:rsidP="00B549BE">
      <w:pPr>
        <w:pStyle w:val="SectionHeading1"/>
        <w:spacing w:before="0" w:after="0"/>
        <w:rPr>
          <w:rFonts w:ascii="Monotype Corsiva" w:hAnsi="Monotype Corsiva"/>
          <w:color w:val="002060"/>
          <w:sz w:val="2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25400</wp:posOffset>
            </wp:positionV>
            <wp:extent cx="2989580" cy="2880995"/>
            <wp:effectExtent l="19050" t="0" r="1270" b="0"/>
            <wp:wrapTopAndBottom/>
            <wp:docPr id="2" name="Рисунок 1" descr="D:\Рабочий стол\юбилей антона\3059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юбилей антона\30599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F6D" w:rsidRPr="005C6D0C" w:rsidRDefault="00BD3F6D" w:rsidP="00B549BE">
      <w:pPr>
        <w:pStyle w:val="SectionHeading1"/>
        <w:spacing w:before="0" w:after="0"/>
        <w:rPr>
          <w:rFonts w:ascii="Monotype Corsiva" w:hAnsi="Monotype Corsiva"/>
          <w:color w:val="002060"/>
          <w:sz w:val="22"/>
        </w:rPr>
      </w:pPr>
    </w:p>
    <w:p w:rsidR="00BD3F6D" w:rsidRDefault="005C6D0C" w:rsidP="00097946">
      <w:pPr>
        <w:pStyle w:val="SectionHeading1"/>
        <w:spacing w:before="0" w:after="0"/>
        <w:ind w:firstLine="720"/>
        <w:rPr>
          <w:rFonts w:ascii="Monotype Corsiva" w:hAnsi="Monotype Corsiva"/>
          <w:color w:val="0F243E" w:themeColor="text2" w:themeShade="80"/>
          <w:sz w:val="40"/>
          <w:szCs w:val="40"/>
        </w:rPr>
      </w:pPr>
      <w:r w:rsidRPr="005C6D0C">
        <w:rPr>
          <w:rFonts w:ascii="Monotype Corsiva" w:hAnsi="Monotype Corsiva"/>
          <w:color w:val="0F243E" w:themeColor="text2" w:themeShade="80"/>
          <w:sz w:val="40"/>
          <w:szCs w:val="40"/>
        </w:rPr>
        <w:t>Теперь, когда м</w:t>
      </w:r>
      <w:r w:rsidR="00B77AA5" w:rsidRPr="005C6D0C">
        <w:rPr>
          <w:rFonts w:ascii="Monotype Corsiva" w:hAnsi="Monotype Corsiva"/>
          <w:color w:val="0F243E" w:themeColor="text2" w:themeShade="80"/>
          <w:sz w:val="40"/>
          <w:szCs w:val="40"/>
        </w:rPr>
        <w:t>ы научились летать по воздуху, как птицы, плавать под водой</w:t>
      </w:r>
      <w:r w:rsidR="00097946">
        <w:rPr>
          <w:rFonts w:ascii="Monotype Corsiva" w:hAnsi="Monotype Corsiva"/>
          <w:color w:val="0F243E" w:themeColor="text2" w:themeShade="80"/>
          <w:sz w:val="40"/>
          <w:szCs w:val="40"/>
        </w:rPr>
        <w:t>,</w:t>
      </w:r>
      <w:r w:rsidR="00B77AA5" w:rsidRPr="005C6D0C">
        <w:rPr>
          <w:rFonts w:ascii="Monotype Corsiva" w:hAnsi="Monotype Corsiva"/>
          <w:color w:val="0F243E" w:themeColor="text2" w:themeShade="80"/>
          <w:sz w:val="40"/>
          <w:szCs w:val="40"/>
        </w:rPr>
        <w:t xml:space="preserve"> как рыбы, нам </w:t>
      </w:r>
      <w:r w:rsidRPr="005C6D0C">
        <w:rPr>
          <w:rFonts w:ascii="Monotype Corsiva" w:hAnsi="Monotype Corsiva"/>
          <w:color w:val="0F243E" w:themeColor="text2" w:themeShade="80"/>
          <w:sz w:val="40"/>
          <w:szCs w:val="40"/>
        </w:rPr>
        <w:t xml:space="preserve"> не хватает только одного - </w:t>
      </w:r>
      <w:r w:rsidR="00097946">
        <w:rPr>
          <w:rFonts w:ascii="Monotype Corsiva" w:hAnsi="Monotype Corsiva"/>
          <w:color w:val="0F243E" w:themeColor="text2" w:themeShade="80"/>
          <w:sz w:val="40"/>
          <w:szCs w:val="40"/>
        </w:rPr>
        <w:t>научиться жить на Земле, как люди</w:t>
      </w:r>
      <w:r w:rsidR="00B77AA5" w:rsidRPr="005C6D0C">
        <w:rPr>
          <w:rFonts w:ascii="Monotype Corsiva" w:hAnsi="Monotype Corsiva"/>
          <w:color w:val="0F243E" w:themeColor="text2" w:themeShade="80"/>
          <w:sz w:val="40"/>
          <w:szCs w:val="40"/>
        </w:rPr>
        <w:t>.</w:t>
      </w:r>
    </w:p>
    <w:p w:rsidR="00752B1E" w:rsidRPr="005C6D0C" w:rsidRDefault="00752B1E" w:rsidP="00B549BE">
      <w:pPr>
        <w:pStyle w:val="SectionHeading1"/>
        <w:spacing w:before="0" w:after="0"/>
        <w:rPr>
          <w:rFonts w:ascii="Monotype Corsiva" w:hAnsi="Monotype Corsiva"/>
          <w:color w:val="0F243E" w:themeColor="text2" w:themeShade="80"/>
          <w:sz w:val="40"/>
          <w:szCs w:val="40"/>
        </w:rPr>
      </w:pPr>
    </w:p>
    <w:p w:rsidR="005C6D0C" w:rsidRPr="005C6D0C" w:rsidRDefault="005C6D0C" w:rsidP="005C6D0C">
      <w:pPr>
        <w:pStyle w:val="SectionHeading1"/>
        <w:spacing w:before="0" w:after="0"/>
        <w:jc w:val="right"/>
        <w:rPr>
          <w:rFonts w:ascii="Monotype Corsiva" w:hAnsi="Monotype Corsiva"/>
          <w:color w:val="0F243E" w:themeColor="text2" w:themeShade="80"/>
          <w:sz w:val="40"/>
          <w:szCs w:val="40"/>
        </w:rPr>
      </w:pPr>
      <w:r w:rsidRPr="005C6D0C">
        <w:rPr>
          <w:rFonts w:ascii="Monotype Corsiva" w:hAnsi="Monotype Corsiva"/>
          <w:color w:val="0F243E" w:themeColor="text2" w:themeShade="80"/>
          <w:sz w:val="40"/>
          <w:szCs w:val="40"/>
        </w:rPr>
        <w:t>Бернард Шоу</w:t>
      </w:r>
    </w:p>
    <w:p w:rsidR="00BD3F6D" w:rsidRPr="005C6D0C" w:rsidRDefault="005C6D0C" w:rsidP="00B549BE">
      <w:pPr>
        <w:pStyle w:val="SectionHeading1"/>
        <w:spacing w:before="0" w:after="0"/>
        <w:rPr>
          <w:rFonts w:ascii="Monotype Corsiva" w:hAnsi="Monotype Corsiva"/>
          <w:b/>
          <w:color w:val="0F243E" w:themeColor="text2" w:themeShade="80"/>
          <w:sz w:val="40"/>
          <w:szCs w:val="40"/>
        </w:rPr>
      </w:pPr>
      <w:r>
        <w:rPr>
          <w:rFonts w:ascii="Monotype Corsiva" w:hAnsi="Monotype Corsiva"/>
          <w:b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-2733040</wp:posOffset>
            </wp:positionH>
            <wp:positionV relativeFrom="paragraph">
              <wp:posOffset>283845</wp:posOffset>
            </wp:positionV>
            <wp:extent cx="1298575" cy="1267460"/>
            <wp:effectExtent l="57150" t="19050" r="15875" b="0"/>
            <wp:wrapNone/>
            <wp:docPr id="4" name="Рисунок 5" descr="H:\диск Д\1212 (2)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:\диск Д\1212 (2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6746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F608B" w:rsidRPr="005C6D0C" w:rsidRDefault="00EF608B" w:rsidP="00B549BE">
      <w:pPr>
        <w:pStyle w:val="SectionHeading1"/>
        <w:spacing w:before="0" w:after="0"/>
        <w:rPr>
          <w:rFonts w:ascii="Monotype Corsiva" w:hAnsi="Monotype Corsiva"/>
          <w:b/>
          <w:color w:val="0F243E" w:themeColor="text2" w:themeShade="80"/>
          <w:sz w:val="32"/>
          <w:szCs w:val="32"/>
        </w:rPr>
      </w:pPr>
    </w:p>
    <w:p w:rsidR="00765DCF" w:rsidRPr="005C6D0C" w:rsidRDefault="00765DCF" w:rsidP="005C6D0C">
      <w:pPr>
        <w:pStyle w:val="WebSiteAddress"/>
        <w:spacing w:before="0" w:after="0"/>
        <w:jc w:val="center"/>
        <w:rPr>
          <w:rFonts w:ascii="Monotype Corsiva" w:hAnsi="Monotype Corsiva"/>
          <w:b/>
          <w:color w:val="0F243E" w:themeColor="text2" w:themeShade="80"/>
          <w:sz w:val="32"/>
          <w:szCs w:val="32"/>
        </w:rPr>
      </w:pPr>
      <w:r w:rsidRPr="005C6D0C">
        <w:rPr>
          <w:b/>
          <w:color w:val="0F243E" w:themeColor="text2" w:themeShade="80"/>
          <w:sz w:val="32"/>
          <w:szCs w:val="32"/>
        </w:rPr>
        <w:t xml:space="preserve">  </w:t>
      </w:r>
    </w:p>
    <w:p w:rsidR="00F51658" w:rsidRPr="005C6D0C" w:rsidRDefault="00A32D59" w:rsidP="00B549BE">
      <w:pPr>
        <w:pStyle w:val="SectionHeading1"/>
        <w:spacing w:before="0" w:after="0"/>
        <w:rPr>
          <w:rFonts w:ascii="Monotype Corsiva" w:hAnsi="Monotype Corsiva"/>
          <w:b/>
          <w:color w:val="0F243E" w:themeColor="text2" w:themeShade="80"/>
          <w:sz w:val="32"/>
          <w:szCs w:val="32"/>
        </w:rPr>
      </w:pPr>
      <w:r>
        <w:rPr>
          <w:rFonts w:ascii="Monotype Corsiva" w:hAnsi="Monotype Corsiva"/>
          <w:b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243840</wp:posOffset>
            </wp:positionV>
            <wp:extent cx="2666365" cy="2657475"/>
            <wp:effectExtent l="19050" t="0" r="635" b="0"/>
            <wp:wrapTopAndBottom/>
            <wp:docPr id="21" name="Рисунок 16" descr="C:\Users\ADMIN\AppData\Local\Microsoft\Windows\Temporary Internet Files\Content.Word\IMG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8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264">
        <w:rPr>
          <w:rFonts w:ascii="Monotype Corsiva" w:hAnsi="Monotype Corsiva"/>
          <w:b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-2666365</wp:posOffset>
            </wp:positionH>
            <wp:positionV relativeFrom="paragraph">
              <wp:posOffset>843915</wp:posOffset>
            </wp:positionV>
            <wp:extent cx="1339215" cy="1362075"/>
            <wp:effectExtent l="57150" t="19050" r="32385" b="0"/>
            <wp:wrapNone/>
            <wp:docPr id="5" name="Рисунок 5" descr="H:\диск Д\1212 (2)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:\диск Д\1212 (2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36207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51658" w:rsidRPr="005C6D0C" w:rsidRDefault="00F51658" w:rsidP="00B549BE">
      <w:pPr>
        <w:pStyle w:val="SectionHeading1"/>
        <w:spacing w:before="0" w:after="0"/>
        <w:rPr>
          <w:rFonts w:ascii="Monotype Corsiva" w:hAnsi="Monotype Corsiva"/>
          <w:color w:val="0F243E" w:themeColor="text2" w:themeShade="80"/>
          <w:sz w:val="32"/>
          <w:szCs w:val="32"/>
        </w:rPr>
      </w:pPr>
    </w:p>
    <w:p w:rsidR="00B549BE" w:rsidRPr="005C6D0C" w:rsidRDefault="00B549BE" w:rsidP="00B549BE">
      <w:pPr>
        <w:pStyle w:val="SectionHeading1"/>
        <w:spacing w:before="0" w:after="0"/>
        <w:jc w:val="center"/>
        <w:rPr>
          <w:rFonts w:ascii="Monotype Corsiva" w:hAnsi="Monotype Corsiva"/>
          <w:color w:val="0F243E" w:themeColor="text2" w:themeShade="80"/>
          <w:sz w:val="22"/>
        </w:rPr>
      </w:pPr>
    </w:p>
    <w:p w:rsidR="00765DCF" w:rsidRPr="005C6D0C" w:rsidRDefault="00097946" w:rsidP="005C6D0C">
      <w:pPr>
        <w:pStyle w:val="WebSiteAddress"/>
        <w:spacing w:before="0" w:after="0"/>
        <w:rPr>
          <w:rFonts w:ascii="Monotype Corsiva" w:hAnsi="Monotype Corsiva"/>
          <w:color w:val="0F243E" w:themeColor="text2" w:themeShade="80"/>
          <w:sz w:val="40"/>
          <w:szCs w:val="40"/>
        </w:rPr>
      </w:pPr>
      <w:r>
        <w:rPr>
          <w:rFonts w:ascii="Monotype Corsiva" w:hAnsi="Monotype Corsiva"/>
          <w:color w:val="0F243E" w:themeColor="text2" w:themeShade="80"/>
          <w:sz w:val="40"/>
          <w:szCs w:val="40"/>
        </w:rPr>
        <w:t xml:space="preserve">     </w:t>
      </w:r>
      <w:r w:rsidR="005C6D0C" w:rsidRPr="005C6D0C">
        <w:rPr>
          <w:rFonts w:ascii="Monotype Corsiva" w:hAnsi="Monotype Corsiva"/>
          <w:color w:val="0F243E" w:themeColor="text2" w:themeShade="80"/>
          <w:sz w:val="40"/>
          <w:szCs w:val="40"/>
        </w:rPr>
        <w:t>Есть такое твердое правило…</w:t>
      </w:r>
    </w:p>
    <w:p w:rsidR="005C6D0C" w:rsidRDefault="005C6D0C" w:rsidP="005C6D0C">
      <w:pPr>
        <w:pStyle w:val="WebSiteAddress"/>
        <w:spacing w:before="0" w:after="0"/>
        <w:rPr>
          <w:rFonts w:ascii="Monotype Corsiva" w:hAnsi="Monotype Corsiva"/>
          <w:color w:val="0F243E" w:themeColor="text2" w:themeShade="80"/>
          <w:sz w:val="40"/>
          <w:szCs w:val="40"/>
        </w:rPr>
      </w:pPr>
      <w:r w:rsidRPr="005C6D0C">
        <w:rPr>
          <w:rFonts w:ascii="Monotype Corsiva" w:hAnsi="Monotype Corsiva"/>
          <w:color w:val="0F243E" w:themeColor="text2" w:themeShade="80"/>
          <w:sz w:val="40"/>
          <w:szCs w:val="40"/>
        </w:rPr>
        <w:t>Встал поутру, умылся, привел себя в порядок  - и сразу же</w:t>
      </w:r>
      <w:r w:rsidR="00097946">
        <w:rPr>
          <w:rFonts w:ascii="Monotype Corsiva" w:hAnsi="Monotype Corsiva"/>
          <w:color w:val="0F243E" w:themeColor="text2" w:themeShade="80"/>
          <w:sz w:val="40"/>
          <w:szCs w:val="40"/>
        </w:rPr>
        <w:t xml:space="preserve"> приведи в порядок свою планету</w:t>
      </w:r>
      <w:r w:rsidRPr="005C6D0C">
        <w:rPr>
          <w:rFonts w:ascii="Monotype Corsiva" w:hAnsi="Monotype Corsiva"/>
          <w:color w:val="0F243E" w:themeColor="text2" w:themeShade="80"/>
          <w:sz w:val="40"/>
          <w:szCs w:val="40"/>
        </w:rPr>
        <w:t>.</w:t>
      </w:r>
    </w:p>
    <w:p w:rsidR="00752B1E" w:rsidRPr="005C6D0C" w:rsidRDefault="00752B1E" w:rsidP="005C6D0C">
      <w:pPr>
        <w:pStyle w:val="WebSiteAddress"/>
        <w:spacing w:before="0" w:after="0"/>
        <w:rPr>
          <w:rFonts w:ascii="Monotype Corsiva" w:hAnsi="Monotype Corsiva"/>
          <w:color w:val="0F243E" w:themeColor="text2" w:themeShade="80"/>
          <w:sz w:val="40"/>
          <w:szCs w:val="40"/>
        </w:rPr>
      </w:pPr>
    </w:p>
    <w:p w:rsidR="005C6D0C" w:rsidRPr="005C6D0C" w:rsidRDefault="005C6D0C" w:rsidP="005C6D0C">
      <w:pPr>
        <w:pStyle w:val="WebSiteAddress"/>
        <w:spacing w:before="0" w:after="0"/>
        <w:jc w:val="right"/>
        <w:rPr>
          <w:rFonts w:ascii="Monotype Corsiva" w:hAnsi="Monotype Corsiva"/>
          <w:color w:val="0F243E" w:themeColor="text2" w:themeShade="80"/>
          <w:sz w:val="40"/>
          <w:szCs w:val="40"/>
        </w:rPr>
      </w:pPr>
      <w:r w:rsidRPr="005C6D0C">
        <w:rPr>
          <w:rFonts w:ascii="Monotype Corsiva" w:hAnsi="Monotype Corsiva"/>
          <w:color w:val="0F243E" w:themeColor="text2" w:themeShade="80"/>
          <w:sz w:val="40"/>
          <w:szCs w:val="40"/>
        </w:rPr>
        <w:t>А.</w:t>
      </w:r>
      <w:r w:rsidR="00D61CC5">
        <w:rPr>
          <w:rFonts w:ascii="Monotype Corsiva" w:hAnsi="Monotype Corsiva"/>
          <w:color w:val="0F243E" w:themeColor="text2" w:themeShade="80"/>
          <w:sz w:val="40"/>
          <w:szCs w:val="40"/>
        </w:rPr>
        <w:t xml:space="preserve"> </w:t>
      </w:r>
      <w:r w:rsidRPr="005C6D0C">
        <w:rPr>
          <w:rFonts w:ascii="Monotype Corsiva" w:hAnsi="Monotype Corsiva"/>
          <w:color w:val="0F243E" w:themeColor="text2" w:themeShade="80"/>
          <w:sz w:val="40"/>
          <w:szCs w:val="40"/>
        </w:rPr>
        <w:t>Сент-Эк</w:t>
      </w:r>
      <w:r w:rsidR="00D61CC5">
        <w:rPr>
          <w:rFonts w:ascii="Monotype Corsiva" w:hAnsi="Monotype Corsiva"/>
          <w:color w:val="0F243E" w:themeColor="text2" w:themeShade="80"/>
          <w:sz w:val="40"/>
          <w:szCs w:val="40"/>
        </w:rPr>
        <w:t>з</w:t>
      </w:r>
      <w:r w:rsidRPr="005C6D0C">
        <w:rPr>
          <w:rFonts w:ascii="Monotype Corsiva" w:hAnsi="Monotype Corsiva"/>
          <w:color w:val="0F243E" w:themeColor="text2" w:themeShade="80"/>
          <w:sz w:val="40"/>
          <w:szCs w:val="40"/>
        </w:rPr>
        <w:t>юпери</w:t>
      </w:r>
    </w:p>
    <w:p w:rsidR="005C6D0C" w:rsidRPr="005C6D0C" w:rsidRDefault="005C6D0C" w:rsidP="005C6D0C">
      <w:pPr>
        <w:pStyle w:val="WebSiteAddress"/>
        <w:spacing w:before="0" w:after="0"/>
        <w:rPr>
          <w:rFonts w:ascii="Monotype Corsiva" w:hAnsi="Monotype Corsiva"/>
          <w:color w:val="0F243E" w:themeColor="text2" w:themeShade="80"/>
          <w:sz w:val="32"/>
          <w:szCs w:val="32"/>
        </w:rPr>
      </w:pP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Pr="005C6D0C" w:rsidRDefault="00A32D59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  <w:r>
        <w:rPr>
          <w:noProof/>
          <w:color w:val="0F243E" w:themeColor="text2" w:themeShade="8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358140</wp:posOffset>
            </wp:positionV>
            <wp:extent cx="2711450" cy="2026920"/>
            <wp:effectExtent l="133350" t="76200" r="127000" b="87630"/>
            <wp:wrapTopAndBottom/>
            <wp:docPr id="13" name="Рисунок 1" descr="C:\Users\ADMIN\AppData\Local\Microsoft\Windows\Temporary Internet Files\Content.Word\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88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26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C6D0C" w:rsidRPr="005C6D0C" w:rsidRDefault="001A153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  <w:r w:rsidRPr="001A153C">
        <w:rPr>
          <w:rFonts w:asciiTheme="majorHAnsi" w:hAnsiTheme="majorHAnsi"/>
          <w:noProof/>
          <w:sz w:val="24"/>
          <w:szCs w:val="24"/>
          <w:lang w:eastAsia="ru-RU"/>
        </w:rPr>
        <w:pict>
          <v:rect id="Rectangle 4" o:spid="_x0000_s1030" style="position:absolute;left:0;text-align:left;margin-left:1019.55pt;margin-top:0;width:243.9pt;height:569.15pt;z-index:251656192;visibility:visible;mso-position-horizontal:righ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" fillcolor="#938953 [1614]" stroked="f">
            <v:fill opacity="0" color2="#ddd8c2 [2894]" focusposition=",1" focussize="" focus="100%" type="gradientRadial">
              <o:fill v:ext="view" type="gradientCenter"/>
            </v:fill>
            <v:textbox style="mso-next-textbox:#Rectangle 4" inset=",252pt">
              <w:txbxContent>
                <w:p w:rsidR="009A456F" w:rsidRPr="00752B1E" w:rsidRDefault="009A456F" w:rsidP="009A456F">
                  <w:pPr>
                    <w:pStyle w:val="BrochureTitle"/>
                    <w:spacing w:after="0"/>
                    <w:jc w:val="center"/>
                    <w:rPr>
                      <w:rFonts w:ascii="Monotype Corsiva" w:hAnsi="Monotype Corsiva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</w:pPr>
                  <w:r w:rsidRPr="00752B1E">
                    <w:rPr>
                      <w:rFonts w:ascii="Monotype Corsiva" w:hAnsi="Monotype Corsiva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  <w:t xml:space="preserve">Акция </w:t>
                  </w:r>
                </w:p>
                <w:p w:rsidR="009A456F" w:rsidRPr="00752B1E" w:rsidRDefault="009A456F" w:rsidP="009A456F">
                  <w:pPr>
                    <w:pStyle w:val="BrochureTitle"/>
                    <w:spacing w:after="0"/>
                    <w:jc w:val="center"/>
                    <w:rPr>
                      <w:rFonts w:ascii="Monotype Corsiva" w:hAnsi="Monotype Corsiva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</w:pPr>
                  <w:r w:rsidRPr="00752B1E">
                    <w:rPr>
                      <w:rFonts w:ascii="Monotype Corsiva" w:hAnsi="Monotype Corsiva"/>
                      <w:b/>
                      <w:i/>
                      <w:color w:val="76923C" w:themeColor="accent3" w:themeShade="BF"/>
                      <w:sz w:val="56"/>
                      <w:szCs w:val="56"/>
                    </w:rPr>
                    <w:t>«Пусть бьется всегда зеленое сердце природы»</w:t>
                  </w:r>
                </w:p>
                <w:p w:rsidR="009A456F" w:rsidRDefault="009A456F" w:rsidP="009A456F">
                  <w:pPr>
                    <w:pStyle w:val="BrochureTitle"/>
                    <w:spacing w:after="0"/>
                    <w:jc w:val="center"/>
                    <w:rPr>
                      <w:rFonts w:ascii="Monotype Corsiva" w:hAnsi="Monotype Corsiva"/>
                      <w:b/>
                      <w:color w:val="76923C" w:themeColor="accent3" w:themeShade="BF"/>
                      <w:sz w:val="52"/>
                      <w:szCs w:val="52"/>
                    </w:rPr>
                  </w:pPr>
                </w:p>
                <w:p w:rsidR="005C6D0C" w:rsidRDefault="005C6D0C" w:rsidP="009A456F">
                  <w:pPr>
                    <w:pStyle w:val="BrochureTitle"/>
                    <w:spacing w:after="0"/>
                    <w:jc w:val="center"/>
                    <w:rPr>
                      <w:rFonts w:ascii="Monotype Corsiva" w:hAnsi="Monotype Corsiva"/>
                      <w:b/>
                      <w:color w:val="76923C" w:themeColor="accent3" w:themeShade="BF"/>
                      <w:sz w:val="52"/>
                      <w:szCs w:val="52"/>
                    </w:rPr>
                  </w:pPr>
                </w:p>
                <w:p w:rsidR="005C6D0C" w:rsidRPr="009A456F" w:rsidRDefault="005C6D0C" w:rsidP="009A456F">
                  <w:pPr>
                    <w:pStyle w:val="BrochureTitle"/>
                    <w:spacing w:after="0"/>
                    <w:jc w:val="center"/>
                    <w:rPr>
                      <w:rFonts w:ascii="Monotype Corsiva" w:hAnsi="Monotype Corsiva"/>
                      <w:b/>
                      <w:color w:val="76923C" w:themeColor="accent3" w:themeShade="BF"/>
                      <w:sz w:val="52"/>
                      <w:szCs w:val="52"/>
                    </w:rPr>
                  </w:pPr>
                </w:p>
                <w:p w:rsidR="005C6D0C" w:rsidRPr="005C6D0C" w:rsidRDefault="001A153C" w:rsidP="005C6D0C">
                  <w:pPr>
                    <w:pStyle w:val="WebSiteAddress"/>
                    <w:spacing w:before="0" w:after="0"/>
                    <w:jc w:val="center"/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</w:rPr>
                  </w:pPr>
                  <w:hyperlink r:id="rId12" w:history="1">
                    <w:r w:rsidR="005C6D0C" w:rsidRPr="005C6D0C">
                      <w:rPr>
                        <w:rStyle w:val="a9"/>
                        <w:rFonts w:ascii="Monotype Corsiva" w:hAnsi="Monotype Corsiva"/>
                        <w:b/>
                        <w:color w:val="4F6228" w:themeColor="accent3" w:themeShade="80"/>
                        <w:sz w:val="28"/>
                        <w:szCs w:val="28"/>
                        <w:lang w:val="en-US"/>
                      </w:rPr>
                      <w:t>www</w:t>
                    </w:r>
                    <w:r w:rsidR="005C6D0C" w:rsidRPr="005C6D0C">
                      <w:rPr>
                        <w:rStyle w:val="a9"/>
                        <w:rFonts w:ascii="Monotype Corsiva" w:hAnsi="Monotype Corsiva"/>
                        <w:b/>
                        <w:color w:val="4F6228" w:themeColor="accent3" w:themeShade="80"/>
                        <w:sz w:val="28"/>
                        <w:szCs w:val="28"/>
                      </w:rPr>
                      <w:t>.5</w:t>
                    </w:r>
                    <w:proofErr w:type="spellStart"/>
                    <w:r w:rsidR="005C6D0C" w:rsidRPr="005C6D0C">
                      <w:rPr>
                        <w:rStyle w:val="a9"/>
                        <w:rFonts w:ascii="Monotype Corsiva" w:hAnsi="Monotype Corsiva"/>
                        <w:b/>
                        <w:color w:val="4F6228" w:themeColor="accent3" w:themeShade="80"/>
                        <w:sz w:val="28"/>
                        <w:szCs w:val="28"/>
                        <w:lang w:val="en-US"/>
                      </w:rPr>
                      <w:t>storonsveta</w:t>
                    </w:r>
                    <w:proofErr w:type="spellEnd"/>
                    <w:r w:rsidR="005C6D0C" w:rsidRPr="005C6D0C">
                      <w:rPr>
                        <w:rStyle w:val="a9"/>
                        <w:rFonts w:ascii="Monotype Corsiva" w:hAnsi="Monotype Corsiva"/>
                        <w:b/>
                        <w:color w:val="4F6228" w:themeColor="accent3" w:themeShade="80"/>
                        <w:sz w:val="28"/>
                        <w:szCs w:val="28"/>
                      </w:rPr>
                      <w:t>.</w:t>
                    </w:r>
                    <w:proofErr w:type="spellStart"/>
                    <w:r w:rsidR="005C6D0C" w:rsidRPr="005C6D0C">
                      <w:rPr>
                        <w:rStyle w:val="a9"/>
                        <w:rFonts w:ascii="Monotype Corsiva" w:hAnsi="Monotype Corsiva"/>
                        <w:b/>
                        <w:color w:val="4F6228" w:themeColor="accent3" w:themeShade="80"/>
                        <w:sz w:val="28"/>
                        <w:szCs w:val="28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5C6D0C" w:rsidRPr="005C6D0C" w:rsidRDefault="005C6D0C" w:rsidP="005C6D0C">
                  <w:pPr>
                    <w:pStyle w:val="WebSiteAddress"/>
                    <w:spacing w:before="0" w:after="0"/>
                    <w:jc w:val="center"/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</w:rPr>
                  </w:pPr>
                  <w:r w:rsidRPr="005C6D0C"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</w:rPr>
                    <w:t xml:space="preserve">  </w:t>
                  </w:r>
                  <w:r w:rsidRPr="005C6D0C"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  <w:lang w:val="en-US"/>
                    </w:rPr>
                    <w:t>e</w:t>
                  </w:r>
                  <w:r w:rsidRPr="005C6D0C"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</w:rPr>
                    <w:t>-</w:t>
                  </w:r>
                  <w:r w:rsidRPr="005C6D0C"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  <w:lang w:val="en-US"/>
                    </w:rPr>
                    <w:t>mail</w:t>
                  </w:r>
                  <w:r w:rsidRPr="005C6D0C"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</w:rPr>
                    <w:t>:5</w:t>
                  </w:r>
                  <w:proofErr w:type="spellStart"/>
                  <w:r w:rsidRPr="005C6D0C"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  <w:lang w:val="en-US"/>
                    </w:rPr>
                    <w:t>storonsveta</w:t>
                  </w:r>
                  <w:proofErr w:type="spellEnd"/>
                  <w:r w:rsidRPr="005C6D0C"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</w:rPr>
                    <w:t>@</w:t>
                  </w:r>
                  <w:r w:rsidRPr="005C6D0C"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  <w:lang w:val="en-US"/>
                    </w:rPr>
                    <w:t>mail</w:t>
                  </w:r>
                  <w:r w:rsidRPr="005C6D0C"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</w:rPr>
                    <w:t>.</w:t>
                  </w:r>
                  <w:proofErr w:type="spellStart"/>
                  <w:r w:rsidRPr="005C6D0C">
                    <w:rPr>
                      <w:rFonts w:ascii="Monotype Corsiva" w:hAnsi="Monotype Corsiva"/>
                      <w:b/>
                      <w:color w:val="4F6228" w:themeColor="accent3" w:themeShade="80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</w:p>
                <w:p w:rsidR="00F54E46" w:rsidRPr="005C6D0C" w:rsidRDefault="00F54E46" w:rsidP="009A456F">
                  <w:pPr>
                    <w:pStyle w:val="WebSiteAddress"/>
                    <w:spacing w:before="0" w:after="0"/>
                    <w:jc w:val="center"/>
                    <w:rPr>
                      <w:color w:val="4F6228" w:themeColor="accent3" w:themeShade="80"/>
                    </w:rPr>
                  </w:pPr>
                </w:p>
                <w:p w:rsidR="00E2076A" w:rsidRPr="009A456F" w:rsidRDefault="00E2076A" w:rsidP="009A456F">
                  <w:pPr>
                    <w:rPr>
                      <w:szCs w:val="28"/>
                    </w:rPr>
                  </w:pPr>
                </w:p>
              </w:txbxContent>
            </v:textbox>
            <w10:wrap anchorx="margin" anchory="margin"/>
          </v:rect>
        </w:pict>
      </w: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Pr="005C6D0C" w:rsidRDefault="005C6D0C" w:rsidP="00765DCF">
      <w:pPr>
        <w:pStyle w:val="WebSiteAddress"/>
        <w:spacing w:before="0" w:after="0"/>
        <w:jc w:val="center"/>
        <w:rPr>
          <w:color w:val="0F243E" w:themeColor="text2" w:themeShade="80"/>
        </w:rPr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5C6D0C" w:rsidP="00765DCF">
      <w:pPr>
        <w:pStyle w:val="WebSiteAddress"/>
        <w:spacing w:before="0" w:after="0"/>
        <w:jc w:val="center"/>
      </w:pPr>
    </w:p>
    <w:p w:rsidR="005C6D0C" w:rsidRDefault="00752B1E" w:rsidP="00765DCF">
      <w:pPr>
        <w:pStyle w:val="WebSiteAddress"/>
        <w:spacing w:before="0" w:after="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186690</wp:posOffset>
            </wp:positionV>
            <wp:extent cx="1810385" cy="2505075"/>
            <wp:effectExtent l="95250" t="76200" r="75565" b="85725"/>
            <wp:wrapTopAndBottom/>
            <wp:docPr id="28" name="Рисунок 21" descr="G:\Антон\DSCF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Антон\DSCF0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356235</wp:posOffset>
            </wp:positionV>
            <wp:extent cx="2596515" cy="998855"/>
            <wp:effectExtent l="19050" t="0" r="0" b="0"/>
            <wp:wrapTopAndBottom/>
            <wp:docPr id="1" name="Рисунок 1" descr="C:\Users\ADMIN\AppData\Local\Microsoft\Windows\Temporary Internet Files\Content.Word\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8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40000"/>
                    </a:blip>
                    <a:srcRect l="6247" t="17405" r="14760" b="1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B1E" w:rsidRDefault="00752B1E" w:rsidP="00D61CC5">
      <w:pPr>
        <w:pStyle w:val="BrochureCopy"/>
        <w:spacing w:after="0"/>
        <w:jc w:val="center"/>
        <w:rPr>
          <w:rFonts w:ascii="Monotype Corsiva" w:hAnsi="Monotype Corsiva"/>
          <w:color w:val="002060"/>
          <w:sz w:val="32"/>
          <w:szCs w:val="32"/>
        </w:rPr>
      </w:pPr>
    </w:p>
    <w:p w:rsidR="00752B1E" w:rsidRDefault="00752B1E" w:rsidP="00D61CC5">
      <w:pPr>
        <w:pStyle w:val="BrochureCopy"/>
        <w:spacing w:after="0"/>
        <w:jc w:val="center"/>
        <w:rPr>
          <w:rFonts w:ascii="Monotype Corsiva" w:hAnsi="Monotype Corsiva"/>
          <w:color w:val="002060"/>
          <w:sz w:val="32"/>
          <w:szCs w:val="32"/>
        </w:rPr>
      </w:pPr>
    </w:p>
    <w:p w:rsidR="00B77AA5" w:rsidRDefault="00B77AA5" w:rsidP="00D61CC5">
      <w:pPr>
        <w:pStyle w:val="BrochureCopy"/>
        <w:spacing w:after="0"/>
        <w:jc w:val="center"/>
        <w:rPr>
          <w:rFonts w:ascii="Monotype Corsiva" w:hAnsi="Monotype Corsiva"/>
          <w:color w:val="002060"/>
          <w:sz w:val="32"/>
          <w:szCs w:val="32"/>
        </w:rPr>
      </w:pPr>
      <w:r w:rsidRPr="00752B1E">
        <w:rPr>
          <w:rFonts w:ascii="Monotype Corsiva" w:hAnsi="Monotype Corsiva"/>
          <w:color w:val="002060"/>
          <w:sz w:val="32"/>
          <w:szCs w:val="32"/>
        </w:rPr>
        <w:t>Указом  Президента РФ</w:t>
      </w:r>
      <w:r w:rsidR="00752B1E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E244A9" w:rsidRPr="00752B1E">
        <w:rPr>
          <w:rFonts w:ascii="Monotype Corsiva" w:hAnsi="Monotype Corsiva"/>
          <w:color w:val="002060"/>
          <w:sz w:val="32"/>
          <w:szCs w:val="32"/>
        </w:rPr>
        <w:t>2017 год в</w:t>
      </w:r>
      <w:r w:rsidRPr="00752B1E">
        <w:rPr>
          <w:rFonts w:ascii="Monotype Corsiva" w:hAnsi="Monotype Corsiva"/>
          <w:color w:val="002060"/>
          <w:sz w:val="32"/>
          <w:szCs w:val="32"/>
        </w:rPr>
        <w:t xml:space="preserve"> России объявлен</w:t>
      </w:r>
      <w:r w:rsidR="00752B1E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053015">
        <w:rPr>
          <w:rFonts w:ascii="Monotype Corsiva" w:hAnsi="Monotype Corsiva"/>
          <w:color w:val="002060"/>
          <w:sz w:val="32"/>
          <w:szCs w:val="32"/>
        </w:rPr>
        <w:t xml:space="preserve"> Г</w:t>
      </w:r>
      <w:r w:rsidRPr="00752B1E">
        <w:rPr>
          <w:rFonts w:ascii="Monotype Corsiva" w:hAnsi="Monotype Corsiva"/>
          <w:color w:val="002060"/>
          <w:sz w:val="32"/>
          <w:szCs w:val="32"/>
        </w:rPr>
        <w:t>одом экологии.</w:t>
      </w:r>
    </w:p>
    <w:p w:rsidR="00752B1E" w:rsidRPr="00752B1E" w:rsidRDefault="00752B1E" w:rsidP="00D61CC5">
      <w:pPr>
        <w:pStyle w:val="BrochureCopy"/>
        <w:spacing w:after="0"/>
        <w:jc w:val="center"/>
        <w:rPr>
          <w:rFonts w:ascii="Monotype Corsiva" w:hAnsi="Monotype Corsiva"/>
          <w:color w:val="002060"/>
          <w:sz w:val="32"/>
          <w:szCs w:val="32"/>
        </w:rPr>
      </w:pPr>
    </w:p>
    <w:p w:rsidR="00B77AA5" w:rsidRDefault="00AA1F9B" w:rsidP="00053015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</w:t>
      </w:r>
      <w:r w:rsidR="00B77AA5" w:rsidRPr="00752B1E">
        <w:rPr>
          <w:rFonts w:ascii="Monotype Corsiva" w:hAnsi="Monotype Corsiva"/>
          <w:color w:val="002060"/>
          <w:sz w:val="32"/>
          <w:szCs w:val="32"/>
        </w:rPr>
        <w:t>Цель этого решения  - привлечь внимание к проблемным вопросам, существующим в экологической сфере и улучшить состояние экологической безопасности страны.</w:t>
      </w:r>
    </w:p>
    <w:p w:rsidR="00752B1E" w:rsidRDefault="00AA1F9B" w:rsidP="00053015">
      <w:pPr>
        <w:pStyle w:val="BrochureCopy"/>
        <w:spacing w:after="0"/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 xml:space="preserve">        </w:t>
      </w:r>
      <w:r w:rsidR="00752B1E" w:rsidRPr="00752B1E"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 xml:space="preserve">Год экологии в России подразумевает реализацию цикла мероприятий. В их проведении  задействованы все уровни власти: федеральный, региональный и муниципальный. </w:t>
      </w:r>
    </w:p>
    <w:p w:rsidR="00752B1E" w:rsidRDefault="00AA1F9B" w:rsidP="00053015">
      <w:pPr>
        <w:pStyle w:val="BrochureCopy"/>
        <w:spacing w:after="0"/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 xml:space="preserve">      </w:t>
      </w:r>
      <w:r w:rsidR="00752B1E" w:rsidRPr="00752B1E"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 xml:space="preserve">Участие в </w:t>
      </w:r>
      <w:r w:rsidR="00752B1E"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 xml:space="preserve">этих мероприятиях </w:t>
      </w:r>
    </w:p>
    <w:p w:rsidR="00752B1E" w:rsidRDefault="00752B1E" w:rsidP="00053015">
      <w:pPr>
        <w:pStyle w:val="BrochureCopy"/>
        <w:spacing w:after="0"/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>хотим принять и мы.</w:t>
      </w:r>
    </w:p>
    <w:p w:rsidR="00D61CC5" w:rsidRDefault="00D61CC5" w:rsidP="00B77AA5">
      <w:pPr>
        <w:pStyle w:val="BrochureCopy"/>
        <w:spacing w:after="0"/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</w:pPr>
    </w:p>
    <w:p w:rsidR="00742B47" w:rsidRDefault="00742B47" w:rsidP="00AA1F9B">
      <w:pPr>
        <w:pStyle w:val="BrochureCopy"/>
        <w:spacing w:after="0"/>
        <w:rPr>
          <w:rFonts w:ascii="Monotype Corsiva" w:hAnsi="Monotype Corsiva"/>
          <w:color w:val="002060"/>
          <w:sz w:val="36"/>
          <w:szCs w:val="36"/>
        </w:rPr>
      </w:pPr>
    </w:p>
    <w:p w:rsidR="00053015" w:rsidRDefault="00053015" w:rsidP="00742B47">
      <w:pPr>
        <w:pStyle w:val="BrochureCopy"/>
        <w:spacing w:after="0"/>
        <w:jc w:val="center"/>
        <w:rPr>
          <w:rFonts w:ascii="Monotype Corsiva" w:hAnsi="Monotype Corsiva"/>
          <w:color w:val="002060"/>
          <w:sz w:val="32"/>
          <w:szCs w:val="32"/>
        </w:rPr>
      </w:pPr>
    </w:p>
    <w:p w:rsidR="00D61CC5" w:rsidRPr="00742B47" w:rsidRDefault="00AA1F9B" w:rsidP="00AA1F9B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   </w:t>
      </w:r>
      <w:r w:rsidR="00D61CC5" w:rsidRPr="00742B47">
        <w:rPr>
          <w:rFonts w:ascii="Monotype Corsiva" w:hAnsi="Monotype Corsiva"/>
          <w:color w:val="002060"/>
          <w:sz w:val="32"/>
          <w:szCs w:val="32"/>
        </w:rPr>
        <w:t xml:space="preserve">С </w:t>
      </w:r>
      <w:r w:rsidR="00742B47" w:rsidRPr="00742B47">
        <w:rPr>
          <w:rFonts w:ascii="Monotype Corsiva" w:hAnsi="Monotype Corsiva"/>
          <w:color w:val="002060"/>
          <w:sz w:val="32"/>
          <w:szCs w:val="32"/>
        </w:rPr>
        <w:t>1</w:t>
      </w:r>
      <w:r w:rsidR="00D61CC5" w:rsidRPr="00742B47">
        <w:rPr>
          <w:rFonts w:ascii="Monotype Corsiva" w:hAnsi="Monotype Corsiva"/>
          <w:color w:val="002060"/>
          <w:sz w:val="32"/>
          <w:szCs w:val="32"/>
        </w:rPr>
        <w:t xml:space="preserve"> мая 2017 года в школе</w:t>
      </w:r>
    </w:p>
    <w:p w:rsidR="00D61CC5" w:rsidRPr="00742B47" w:rsidRDefault="00D61CC5" w:rsidP="00AA1F9B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  <w:r w:rsidRPr="00742B47">
        <w:rPr>
          <w:rFonts w:ascii="Monotype Corsiva" w:hAnsi="Monotype Corsiva"/>
          <w:color w:val="002060"/>
          <w:sz w:val="32"/>
          <w:szCs w:val="32"/>
        </w:rPr>
        <w:t>«Пять сторон света» стартовала акция</w:t>
      </w:r>
      <w:r w:rsidR="00742B47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742B47" w:rsidRPr="00742B47">
        <w:rPr>
          <w:rFonts w:ascii="Monotype Corsiva" w:hAnsi="Monotype Corsiva"/>
          <w:color w:val="002060"/>
          <w:sz w:val="32"/>
          <w:szCs w:val="32"/>
        </w:rPr>
        <w:t>«Превратим Халимбекаул в цветущий сад»</w:t>
      </w:r>
      <w:r w:rsidR="00742B47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Pr="00742B47">
        <w:rPr>
          <w:rFonts w:ascii="Monotype Corsiva" w:hAnsi="Monotype Corsiva"/>
          <w:color w:val="002060"/>
          <w:sz w:val="32"/>
          <w:szCs w:val="32"/>
        </w:rPr>
        <w:t>в память об Алипове Антоне Кирилловиче.</w:t>
      </w:r>
    </w:p>
    <w:p w:rsidR="00D61CC5" w:rsidRPr="00742B47" w:rsidRDefault="00AA1F9B" w:rsidP="00AA1F9B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 </w:t>
      </w:r>
      <w:r w:rsidR="00D61CC5" w:rsidRPr="00742B47">
        <w:rPr>
          <w:rFonts w:ascii="Monotype Corsiva" w:hAnsi="Monotype Corsiva"/>
          <w:color w:val="002060"/>
          <w:sz w:val="32"/>
          <w:szCs w:val="32"/>
        </w:rPr>
        <w:t xml:space="preserve">Выращивание экзотических видов растений было одним из увлечений Антона Алипова. </w:t>
      </w:r>
      <w:r w:rsidR="00742B47" w:rsidRPr="00742B47">
        <w:rPr>
          <w:rFonts w:ascii="Monotype Corsiva" w:hAnsi="Monotype Corsiva"/>
          <w:color w:val="002060"/>
          <w:sz w:val="32"/>
          <w:szCs w:val="32"/>
        </w:rPr>
        <w:t xml:space="preserve"> После себя он оставил</w:t>
      </w:r>
      <w:r w:rsidR="00D61CC5" w:rsidRPr="00742B47">
        <w:rPr>
          <w:rFonts w:ascii="Monotype Corsiva" w:hAnsi="Monotype Corsiva"/>
          <w:color w:val="002060"/>
          <w:sz w:val="32"/>
          <w:szCs w:val="32"/>
        </w:rPr>
        <w:t xml:space="preserve"> прекрасный сад </w:t>
      </w:r>
      <w:r w:rsidR="00742B47" w:rsidRPr="00742B47">
        <w:rPr>
          <w:rFonts w:ascii="Monotype Corsiva" w:hAnsi="Monotype Corsiva"/>
          <w:color w:val="002060"/>
          <w:sz w:val="32"/>
          <w:szCs w:val="32"/>
        </w:rPr>
        <w:t>- д</w:t>
      </w:r>
      <w:r w:rsidR="00D61CC5" w:rsidRPr="00742B47">
        <w:rPr>
          <w:rFonts w:ascii="Monotype Corsiva" w:hAnsi="Monotype Corsiva"/>
          <w:color w:val="002060"/>
          <w:sz w:val="32"/>
          <w:szCs w:val="32"/>
        </w:rPr>
        <w:t>ендрарий.</w:t>
      </w:r>
    </w:p>
    <w:p w:rsidR="00D61CC5" w:rsidRPr="00742B47" w:rsidRDefault="00AA1F9B" w:rsidP="00AA1F9B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</w:t>
      </w:r>
      <w:r w:rsidR="00D61CC5" w:rsidRPr="00742B47">
        <w:rPr>
          <w:rFonts w:ascii="Monotype Corsiva" w:hAnsi="Monotype Corsiva"/>
          <w:color w:val="002060"/>
          <w:sz w:val="32"/>
          <w:szCs w:val="32"/>
        </w:rPr>
        <w:t>Он любил жизнь и мечтал, что когда-нибудь вся наша земля станет цветущим садом.</w:t>
      </w:r>
    </w:p>
    <w:p w:rsidR="00D61CC5" w:rsidRDefault="00D61CC5" w:rsidP="00AA1F9B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</w:p>
    <w:p w:rsidR="00752B1E" w:rsidRDefault="00752B1E" w:rsidP="00D61CC5">
      <w:pPr>
        <w:pStyle w:val="BrochureCopy"/>
        <w:spacing w:after="0"/>
        <w:jc w:val="center"/>
        <w:rPr>
          <w:rFonts w:ascii="Monotype Corsiva" w:hAnsi="Monotype Corsiva"/>
          <w:color w:val="002060"/>
          <w:sz w:val="36"/>
          <w:szCs w:val="36"/>
        </w:rPr>
      </w:pPr>
    </w:p>
    <w:p w:rsidR="00752B1E" w:rsidRDefault="00752B1E" w:rsidP="00D61CC5">
      <w:pPr>
        <w:pStyle w:val="BrochureCopy"/>
        <w:spacing w:after="0"/>
        <w:jc w:val="center"/>
        <w:rPr>
          <w:rFonts w:ascii="Monotype Corsiva" w:hAnsi="Monotype Corsiva"/>
          <w:color w:val="002060"/>
          <w:sz w:val="36"/>
          <w:szCs w:val="36"/>
        </w:rPr>
      </w:pPr>
      <w:r>
        <w:rPr>
          <w:rFonts w:ascii="Monotype Corsiva" w:hAnsi="Monotype Corsiva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253365</wp:posOffset>
            </wp:positionV>
            <wp:extent cx="2667000" cy="1104900"/>
            <wp:effectExtent l="19050" t="0" r="0" b="0"/>
            <wp:wrapTopAndBottom/>
            <wp:docPr id="23" name="Рисунок 13" descr="C:\Users\ADMIN\AppData\Local\Microsoft\Windows\Temporary Internet Files\Content.Word\IMG_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88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 l="5744" t="9043" r="5304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D5F" w:rsidRDefault="00AA1F9B" w:rsidP="00AA1F9B">
      <w:pPr>
        <w:pStyle w:val="BrochureCopy"/>
        <w:spacing w:after="0"/>
        <w:rPr>
          <w:rFonts w:ascii="Monotype Corsiva" w:hAnsi="Monotype Corsiva"/>
          <w:color w:val="002060"/>
          <w:sz w:val="36"/>
          <w:szCs w:val="36"/>
        </w:rPr>
      </w:pPr>
      <w:r>
        <w:rPr>
          <w:rFonts w:ascii="Monotype Corsiva" w:hAnsi="Monotype Corsiva"/>
          <w:color w:val="002060"/>
          <w:sz w:val="36"/>
          <w:szCs w:val="36"/>
        </w:rPr>
        <w:t xml:space="preserve">     </w:t>
      </w:r>
      <w:r w:rsidR="00B77AA5" w:rsidRPr="00742B47">
        <w:rPr>
          <w:rFonts w:ascii="Monotype Corsiva" w:hAnsi="Monotype Corsiva"/>
          <w:color w:val="002060"/>
          <w:sz w:val="36"/>
          <w:szCs w:val="36"/>
        </w:rPr>
        <w:t>Уважаемые односельчане!</w:t>
      </w:r>
    </w:p>
    <w:p w:rsidR="00752B1E" w:rsidRDefault="00AA1F9B" w:rsidP="00AA1F9B">
      <w:pPr>
        <w:pStyle w:val="BrochureCopy"/>
        <w:spacing w:after="0"/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 xml:space="preserve">         </w:t>
      </w:r>
      <w:r w:rsidR="00605D5F" w:rsidRPr="00605D5F"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 xml:space="preserve">Давайте создавать чистоту вокруг себя своими же руками — уютную территорию вокруг наших дворов! </w:t>
      </w:r>
    </w:p>
    <w:p w:rsidR="00752B1E" w:rsidRDefault="00AA1F9B" w:rsidP="00AA1F9B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  </w:t>
      </w:r>
      <w:r w:rsidR="00B77AA5" w:rsidRPr="00605D5F">
        <w:rPr>
          <w:rFonts w:ascii="Monotype Corsiva" w:hAnsi="Monotype Corsiva"/>
          <w:color w:val="002060"/>
          <w:sz w:val="32"/>
          <w:szCs w:val="32"/>
        </w:rPr>
        <w:t xml:space="preserve">Просим Вас поддержать акцию школы «Превратим Халимбекаул </w:t>
      </w:r>
    </w:p>
    <w:p w:rsidR="00B77AA5" w:rsidRPr="00605D5F" w:rsidRDefault="00B77AA5" w:rsidP="00AA1F9B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  <w:r w:rsidRPr="00605D5F">
        <w:rPr>
          <w:rFonts w:ascii="Monotype Corsiva" w:hAnsi="Monotype Corsiva"/>
          <w:color w:val="002060"/>
          <w:sz w:val="32"/>
          <w:szCs w:val="32"/>
        </w:rPr>
        <w:t>в цветущий сад»</w:t>
      </w:r>
      <w:r w:rsidR="00D61CC5" w:rsidRPr="00605D5F">
        <w:rPr>
          <w:rFonts w:ascii="Monotype Corsiva" w:hAnsi="Monotype Corsiva"/>
          <w:color w:val="002060"/>
          <w:sz w:val="32"/>
          <w:szCs w:val="32"/>
        </w:rPr>
        <w:t>.</w:t>
      </w:r>
    </w:p>
    <w:p w:rsidR="00752B1E" w:rsidRPr="00AA1F9B" w:rsidRDefault="00AA1F9B" w:rsidP="00AA1F9B">
      <w:pPr>
        <w:pStyle w:val="BrochureCopy"/>
        <w:spacing w:after="0"/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  </w:t>
      </w:r>
      <w:r w:rsidR="00752B1E" w:rsidRPr="00605D5F">
        <w:rPr>
          <w:rFonts w:ascii="Monotype Corsiva" w:hAnsi="Monotype Corsiva"/>
          <w:color w:val="002060"/>
          <w:sz w:val="32"/>
          <w:szCs w:val="32"/>
        </w:rPr>
        <w:t>Давайте</w:t>
      </w:r>
      <w:r w:rsidR="00752B1E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752B1E" w:rsidRPr="00605D5F"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>дружно выйдем</w:t>
      </w:r>
      <w:r w:rsidR="00752B1E" w:rsidRPr="00605D5F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742B47" w:rsidRPr="00605D5F">
        <w:rPr>
          <w:rFonts w:ascii="Monotype Corsiva" w:hAnsi="Monotype Corsiva"/>
          <w:color w:val="002060"/>
          <w:sz w:val="32"/>
          <w:szCs w:val="32"/>
        </w:rPr>
        <w:t>6 мая 2017г. в 9.00.</w:t>
      </w:r>
      <w:r w:rsidR="00605D5F" w:rsidRPr="00605D5F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605D5F" w:rsidRPr="00605D5F"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 xml:space="preserve">на свежий воздух </w:t>
      </w:r>
      <w:r w:rsidR="00752B1E"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 xml:space="preserve"> </w:t>
      </w:r>
      <w:r w:rsidR="00605D5F" w:rsidRPr="00605D5F"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>и каждый приберет хотя бы небольшой кусочек земли. Мы верим, что вместе</w:t>
      </w:r>
      <w:r w:rsidR="00053015">
        <w:rPr>
          <w:rFonts w:ascii="Monotype Corsiva" w:hAnsi="Monotype Corsiva" w:cs="Arial"/>
          <w:color w:val="17365D" w:themeColor="text2" w:themeShade="BF"/>
          <w:sz w:val="32"/>
          <w:szCs w:val="32"/>
          <w:shd w:val="clear" w:color="auto" w:fill="FFFFFF"/>
        </w:rPr>
        <w:t xml:space="preserve"> с вами сумеем  навести порядок в родном селе.</w:t>
      </w:r>
    </w:p>
    <w:p w:rsidR="00353F94" w:rsidRDefault="00AA1F9B" w:rsidP="00AA1F9B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</w:t>
      </w:r>
      <w:r w:rsidR="00742B47" w:rsidRPr="00605D5F">
        <w:rPr>
          <w:rFonts w:ascii="Monotype Corsiva" w:hAnsi="Monotype Corsiva"/>
          <w:color w:val="002060"/>
          <w:sz w:val="32"/>
          <w:szCs w:val="32"/>
        </w:rPr>
        <w:t>Ведь чистая и зеленая планета начинается с нашего двора!</w:t>
      </w:r>
    </w:p>
    <w:p w:rsidR="00353F94" w:rsidRDefault="00353F94" w:rsidP="00AA1F9B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</w:p>
    <w:p w:rsidR="00742B47" w:rsidRPr="00605D5F" w:rsidRDefault="00742B47" w:rsidP="00AA1F9B">
      <w:pPr>
        <w:pStyle w:val="BrochureCopy"/>
        <w:spacing w:after="0"/>
        <w:rPr>
          <w:rFonts w:ascii="Monotype Corsiva" w:hAnsi="Monotype Corsiva"/>
          <w:color w:val="002060"/>
          <w:sz w:val="32"/>
          <w:szCs w:val="32"/>
        </w:rPr>
      </w:pPr>
    </w:p>
    <w:sectPr w:rsidR="00742B47" w:rsidRPr="00605D5F" w:rsidSect="00053015">
      <w:pgSz w:w="16839" w:h="11907" w:orient="landscape" w:code="9"/>
      <w:pgMar w:top="426" w:right="396" w:bottom="284" w:left="709" w:header="720" w:footer="720" w:gutter="0"/>
      <w:cols w:num="3" w:space="99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D672A"/>
    <w:multiLevelType w:val="hybridMultilevel"/>
    <w:tmpl w:val="F822D5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885A3A"/>
    <w:multiLevelType w:val="hybridMultilevel"/>
    <w:tmpl w:val="F9422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5004"/>
  <w:defaultTabStop w:val="720"/>
  <w:hyphenationZone w:val="425"/>
  <w:drawingGridHorizontalSpacing w:val="110"/>
  <w:displayHorizontalDrawingGridEvery w:val="2"/>
  <w:characterSpacingControl w:val="doNotCompress"/>
  <w:compat/>
  <w:rsids>
    <w:rsidRoot w:val="00E2076A"/>
    <w:rsid w:val="0003317C"/>
    <w:rsid w:val="00053015"/>
    <w:rsid w:val="00061800"/>
    <w:rsid w:val="00093A39"/>
    <w:rsid w:val="00097946"/>
    <w:rsid w:val="000C48C0"/>
    <w:rsid w:val="00102D78"/>
    <w:rsid w:val="00156957"/>
    <w:rsid w:val="00157112"/>
    <w:rsid w:val="00161B84"/>
    <w:rsid w:val="0017594A"/>
    <w:rsid w:val="00182470"/>
    <w:rsid w:val="001A153C"/>
    <w:rsid w:val="001A4CE1"/>
    <w:rsid w:val="001C18D2"/>
    <w:rsid w:val="001C6933"/>
    <w:rsid w:val="00213CAE"/>
    <w:rsid w:val="002207D3"/>
    <w:rsid w:val="00245AB8"/>
    <w:rsid w:val="002B167F"/>
    <w:rsid w:val="002D1403"/>
    <w:rsid w:val="002F09B0"/>
    <w:rsid w:val="0031312B"/>
    <w:rsid w:val="00326029"/>
    <w:rsid w:val="0033349B"/>
    <w:rsid w:val="00347FCA"/>
    <w:rsid w:val="00353F94"/>
    <w:rsid w:val="003B73EF"/>
    <w:rsid w:val="003C08EB"/>
    <w:rsid w:val="003C5F38"/>
    <w:rsid w:val="003D1A80"/>
    <w:rsid w:val="003E72BE"/>
    <w:rsid w:val="00427B1C"/>
    <w:rsid w:val="004645D8"/>
    <w:rsid w:val="00472211"/>
    <w:rsid w:val="00504DCC"/>
    <w:rsid w:val="00512385"/>
    <w:rsid w:val="005275F7"/>
    <w:rsid w:val="005645FD"/>
    <w:rsid w:val="00565860"/>
    <w:rsid w:val="00585765"/>
    <w:rsid w:val="00596587"/>
    <w:rsid w:val="005B08F7"/>
    <w:rsid w:val="005B686F"/>
    <w:rsid w:val="005C6D0C"/>
    <w:rsid w:val="005E72CB"/>
    <w:rsid w:val="00605D5F"/>
    <w:rsid w:val="00621111"/>
    <w:rsid w:val="00686A07"/>
    <w:rsid w:val="006C1D2B"/>
    <w:rsid w:val="006D021F"/>
    <w:rsid w:val="006E0ECD"/>
    <w:rsid w:val="006F1CDA"/>
    <w:rsid w:val="00714A5F"/>
    <w:rsid w:val="00742B47"/>
    <w:rsid w:val="00746D63"/>
    <w:rsid w:val="00752B1E"/>
    <w:rsid w:val="00763ED7"/>
    <w:rsid w:val="00765DCF"/>
    <w:rsid w:val="00781E2F"/>
    <w:rsid w:val="007A150D"/>
    <w:rsid w:val="007E5D1A"/>
    <w:rsid w:val="00806ED5"/>
    <w:rsid w:val="008164D4"/>
    <w:rsid w:val="00872C68"/>
    <w:rsid w:val="0089409A"/>
    <w:rsid w:val="008D5A63"/>
    <w:rsid w:val="00931389"/>
    <w:rsid w:val="00963C4B"/>
    <w:rsid w:val="009935B0"/>
    <w:rsid w:val="0099794B"/>
    <w:rsid w:val="009A456F"/>
    <w:rsid w:val="009C1F5C"/>
    <w:rsid w:val="00A13131"/>
    <w:rsid w:val="00A15602"/>
    <w:rsid w:val="00A23665"/>
    <w:rsid w:val="00A32D59"/>
    <w:rsid w:val="00A6480B"/>
    <w:rsid w:val="00A97104"/>
    <w:rsid w:val="00AA1F9B"/>
    <w:rsid w:val="00AA2A09"/>
    <w:rsid w:val="00AA5453"/>
    <w:rsid w:val="00AB3686"/>
    <w:rsid w:val="00AB6C82"/>
    <w:rsid w:val="00B01FC6"/>
    <w:rsid w:val="00B07007"/>
    <w:rsid w:val="00B25C05"/>
    <w:rsid w:val="00B46DAD"/>
    <w:rsid w:val="00B549BE"/>
    <w:rsid w:val="00B55474"/>
    <w:rsid w:val="00B77AA5"/>
    <w:rsid w:val="00B85A3B"/>
    <w:rsid w:val="00BD3F6D"/>
    <w:rsid w:val="00BE4CE0"/>
    <w:rsid w:val="00C05BCF"/>
    <w:rsid w:val="00C67664"/>
    <w:rsid w:val="00CA4FD2"/>
    <w:rsid w:val="00CC3BE1"/>
    <w:rsid w:val="00CF0CBC"/>
    <w:rsid w:val="00D26523"/>
    <w:rsid w:val="00D61CC5"/>
    <w:rsid w:val="00D8788D"/>
    <w:rsid w:val="00D94E94"/>
    <w:rsid w:val="00DD3A9A"/>
    <w:rsid w:val="00E2076A"/>
    <w:rsid w:val="00E244A9"/>
    <w:rsid w:val="00E25231"/>
    <w:rsid w:val="00E51CCF"/>
    <w:rsid w:val="00E5286A"/>
    <w:rsid w:val="00E75DC7"/>
    <w:rsid w:val="00E773F5"/>
    <w:rsid w:val="00EB20DE"/>
    <w:rsid w:val="00ED7E2B"/>
    <w:rsid w:val="00EE17E1"/>
    <w:rsid w:val="00EF2449"/>
    <w:rsid w:val="00EF608B"/>
    <w:rsid w:val="00F03713"/>
    <w:rsid w:val="00F10528"/>
    <w:rsid w:val="00F47D08"/>
    <w:rsid w:val="00F51658"/>
    <w:rsid w:val="00F54E46"/>
    <w:rsid w:val="00F731D6"/>
    <w:rsid w:val="00FC0D74"/>
    <w:rsid w:val="00FC3633"/>
    <w:rsid w:val="00FC6E45"/>
    <w:rsid w:val="00FD2264"/>
    <w:rsid w:val="00FE1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8164D4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character" w:styleId="a9">
    <w:name w:val="Hyperlink"/>
    <w:basedOn w:val="a0"/>
    <w:uiPriority w:val="99"/>
    <w:unhideWhenUsed/>
    <w:rsid w:val="00E2076A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C1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8164D4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character" w:styleId="a9">
    <w:name w:val="Hyperlink"/>
    <w:basedOn w:val="a0"/>
    <w:uiPriority w:val="99"/>
    <w:unhideWhenUsed/>
    <w:rsid w:val="00E2076A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C1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5storonsveta.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KMINAT\AppData\Roaming\Microsoft\&#1064;&#1072;&#1073;&#1083;&#1086;&#1085;&#1099;\&#1041;&#1091;&#1082;&#1083;&#1077;&#1090;%20(8%2012%20x%2011,%20&#1072;&#1083;&#1100;&#1073;&#1086;&#1084;&#1085;&#1072;&#1103;,%20&#1074;%20&#1076;&#1074;&#1072;%20&#1089;&#1083;&#1086;&#1078;&#1077;&#1085;&#1080;&#1103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Буйнакский р-он, с. Халимбекаул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C1AD05-E662-410C-BEC2-84901067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(8 12 x 11, альбомная, в два сложения)</Template>
  <TotalTime>321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Семинар – совещание руководителей интернатных  учреждений Республики Дагестан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MUKMINAT</dc:creator>
  <cp:lastModifiedBy>User</cp:lastModifiedBy>
  <cp:revision>13</cp:revision>
  <cp:lastPrinted>2017-05-03T09:36:00Z</cp:lastPrinted>
  <dcterms:created xsi:type="dcterms:W3CDTF">2017-05-02T13:22:00Z</dcterms:created>
  <dcterms:modified xsi:type="dcterms:W3CDTF">2017-05-03T14:17:00Z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